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13FF9">
      <w:pPr>
        <w:tabs>
          <w:tab w:val="left" w:pos="7560"/>
          <w:tab w:val="left" w:pos="7980"/>
        </w:tabs>
        <w:spacing w:line="440" w:lineRule="exact"/>
        <w:ind w:left="-3" w:leftChars="-295" w:right="325" w:rightChars="155" w:hanging="616" w:hangingChars="154"/>
        <w:jc w:val="left"/>
        <w:rPr>
          <w:rFonts w:hint="default" w:ascii="微软雅黑" w:hAnsi="微软雅黑" w:eastAsia="微软雅黑" w:cs="微软雅黑"/>
          <w:b/>
          <w:bCs/>
          <w:color w:val="19678D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9678D"/>
          <w:sz w:val="40"/>
          <w:szCs w:val="40"/>
          <w:lang w:val="en-US" w:eastAsia="zh-CN"/>
        </w:rPr>
        <w:t>7000 Series Solenoid Proportional Valve</w:t>
      </w:r>
    </w:p>
    <w:p w14:paraId="15896138">
      <w:pPr>
        <w:tabs>
          <w:tab w:val="left" w:pos="7980"/>
        </w:tabs>
        <w:spacing w:line="360" w:lineRule="exact"/>
        <w:ind w:left="-622" w:leftChars="-296" w:right="-840" w:rightChars="-400" w:firstLine="0" w:firstLineChars="0"/>
        <w:jc w:val="left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Acequip 7000 series metal-sealed solenoid proportional valves with exceptional sealing and corrosion resistance. These valves utilize high-purity metal sealing materials to minimize particulate matter and residual pollutants, reducing equipment failure rates and ensuring long-term efficiency. Leakage rate lower than 1*10-11Pa.m³/s. Offering both teflon-metal seal (70-) and all-metal seal (71-) specifications to meet different application requirements. </w:t>
      </w:r>
    </w:p>
    <w:p w14:paraId="4BBA0618"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720"/>
          <w:tab w:val="left" w:pos="7980"/>
        </w:tabs>
        <w:kinsoku/>
        <w:wordWrap/>
        <w:overflowPunct/>
        <w:topLinePunct w:val="0"/>
        <w:bidi w:val="0"/>
        <w:adjustRightInd/>
        <w:snapToGrid/>
        <w:spacing w:line="300" w:lineRule="exact"/>
        <w:ind w:left="-342" w:leftChars="-295" w:right="2100" w:rightChars="1000" w:hanging="277" w:hangingChars="154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Compliant with RoHS</w:t>
      </w:r>
    </w:p>
    <w:p w14:paraId="2F93A923"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720"/>
          <w:tab w:val="left" w:pos="7980"/>
        </w:tabs>
        <w:kinsoku/>
        <w:wordWrap/>
        <w:overflowPunct/>
        <w:topLinePunct w:val="0"/>
        <w:bidi w:val="0"/>
        <w:adjustRightInd/>
        <w:snapToGrid/>
        <w:spacing w:line="300" w:lineRule="exact"/>
        <w:ind w:left="-342" w:leftChars="-295" w:right="2100" w:rightChars="1000" w:hanging="277" w:hangingChars="154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Optional Teflon metal seal (70-) and all metal seal (71-)</w:t>
      </w:r>
    </w:p>
    <w:p w14:paraId="5A89A298"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720"/>
          <w:tab w:val="left" w:pos="7980"/>
        </w:tabs>
        <w:kinsoku/>
        <w:wordWrap/>
        <w:overflowPunct/>
        <w:topLinePunct w:val="0"/>
        <w:bidi w:val="0"/>
        <w:adjustRightInd/>
        <w:snapToGrid/>
        <w:spacing w:line="300" w:lineRule="exact"/>
        <w:ind w:left="-342" w:leftChars="-295" w:right="2100" w:rightChars="1000" w:hanging="277" w:hangingChars="154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Maximum flow range: 0-200 l/min</w:t>
      </w:r>
    </w:p>
    <w:p w14:paraId="0D5188E6"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720"/>
          <w:tab w:val="left" w:pos="7980"/>
        </w:tabs>
        <w:kinsoku/>
        <w:wordWrap/>
        <w:overflowPunct/>
        <w:topLinePunct w:val="0"/>
        <w:bidi w:val="0"/>
        <w:adjustRightInd/>
        <w:snapToGrid/>
        <w:spacing w:line="300" w:lineRule="exact"/>
        <w:ind w:left="-342" w:leftChars="-295" w:right="2100" w:rightChars="1000" w:hanging="277" w:hangingChars="154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Leakage rate: ＜1*10-11Pa.m³/s</w:t>
      </w:r>
    </w:p>
    <w:p w14:paraId="53F841AE">
      <w:pPr>
        <w:pStyle w:val="8"/>
        <w:numPr>
          <w:ilvl w:val="0"/>
          <w:numId w:val="0"/>
        </w:numPr>
        <w:spacing w:line="360" w:lineRule="exact"/>
        <w:ind w:leftChars="0" w:right="2845" w:rightChars="1355"/>
        <w:rPr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164465</wp:posOffset>
                </wp:positionV>
                <wp:extent cx="4147820" cy="204089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7820" cy="2040890"/>
                          <a:chOff x="5183" y="6321"/>
                          <a:chExt cx="6532" cy="3214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微信图片_20241014003646 拷贝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265" t="27419" r="940" b="20546"/>
                          <a:stretch>
                            <a:fillRect/>
                          </a:stretch>
                        </pic:blipFill>
                        <pic:spPr>
                          <a:xfrm>
                            <a:off x="8330" y="6384"/>
                            <a:ext cx="3385" cy="31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组合 3"/>
                        <wpg:cNvGrpSpPr/>
                        <wpg:grpSpPr>
                          <a:xfrm>
                            <a:off x="5183" y="6321"/>
                            <a:ext cx="6182" cy="394"/>
                            <a:chOff x="1192" y="7143"/>
                            <a:chExt cx="6182" cy="394"/>
                          </a:xfrm>
                        </wpg:grpSpPr>
                        <wps:wsp>
                          <wps:cNvPr id="1" name="凌晨"/>
                          <wps:cNvSpPr txBox="1"/>
                          <wps:spPr>
                            <a:xfrm>
                              <a:off x="1336" y="7143"/>
                              <a:ext cx="6038" cy="3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9A1D25">
                                <w:pPr>
                                  <w:rPr>
                                    <w:rFonts w:hint="default"/>
                                    <w:caps w:val="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i w:val="0"/>
                                    <w:caps/>
                                    <w:smallCaps w:val="0"/>
                                    <w:color w:val="19678D"/>
                                    <w:spacing w:val="0"/>
                                    <w:sz w:val="18"/>
                                    <w:szCs w:val="18"/>
                                    <w:shd w:val="clear" w:fill="FFFFFF"/>
                                    <w:lang w:val="en-US" w:eastAsia="zh-CN"/>
                                  </w:rPr>
                                  <w:t>70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i w:val="0"/>
                                    <w:caps w:val="0"/>
                                    <w:smallCaps w:val="0"/>
                                    <w:color w:val="19678D"/>
                                    <w:spacing w:val="0"/>
                                    <w:sz w:val="18"/>
                                    <w:szCs w:val="18"/>
                                    <w:shd w:val="clear" w:fill="FFFFFF"/>
                                    <w:lang w:val="en-US" w:eastAsia="zh-CN"/>
                                  </w:rPr>
                                  <w:t>00 Series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凌晨"/>
                          <wps:cNvSpPr/>
                          <wps:spPr>
                            <a:xfrm>
                              <a:off x="1192" y="7257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9pt;margin-top:12.95pt;height:160.7pt;width:326.6pt;z-index:251664384;mso-width-relative:page;mso-height-relative:page;" coordorigin="5183,6321" coordsize="6532,3214" o:gfxdata="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">
                <o:lock v:ext="edit" aspectratio="f"/>
                <v:shape id="_x0000_s1026" o:spid="_x0000_s1026" o:spt="75" alt="微信图片_20241014003646 拷贝" type="#_x0000_t75" style="position:absolute;left:8330;top:6384;height:3151;width:3385;" filled="f" o:preferrelative="t" stroked="f" coordsize="21600,21600" o:gfxdata="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FEs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left="-174f" croptop="17969f" cropright="616f" cropbottom="13465f" o:title=""/>
                  <o:lock v:ext="edit" aspectratio="t"/>
                </v:shape>
                <v:group id="_x0000_s1026" o:spid="_x0000_s1026" o:spt="203" style="position:absolute;left:5183;top:6321;height:394;width:6182;" coordorigin="1192,7143" coordsize="6182,39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凌晨" o:spid="_x0000_s1026" o:spt="202" type="#_x0000_t202" style="position:absolute;left:1336;top:7143;height:394;width:6038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479A1D25">
                          <w:pPr>
                            <w:rPr>
                              <w:rFonts w:hint="default"/>
                              <w:caps w:val="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i w:val="0"/>
                              <w:caps/>
                              <w:smallCaps w:val="0"/>
                              <w:color w:val="19678D"/>
                              <w:spacing w:val="0"/>
                              <w:sz w:val="18"/>
                              <w:szCs w:val="18"/>
                              <w:shd w:val="clear" w:fill="FFFFFF"/>
                              <w:lang w:val="en-US" w:eastAsia="zh-CN"/>
                            </w:rPr>
                            <w:t>70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i w:val="0"/>
                              <w:caps w:val="0"/>
                              <w:smallCaps w:val="0"/>
                              <w:color w:val="19678D"/>
                              <w:spacing w:val="0"/>
                              <w:sz w:val="18"/>
                              <w:szCs w:val="18"/>
                              <w:shd w:val="clear" w:fill="FFFFFF"/>
                              <w:lang w:val="en-US" w:eastAsia="zh-CN"/>
                            </w:rPr>
                            <w:t>00 Series</w:t>
                          </w:r>
                        </w:p>
                      </w:txbxContent>
                    </v:textbox>
                  </v:shape>
                  <v:rect id="凌晨" o:spid="_x0000_s1026" o:spt="1" style="position:absolute;left:1192;top:7257;height:227;width:227;v-text-anchor:middle;" fillcolor="#19678D" filled="t" stroked="f" coordsize="21600,21600" o:gfxdata="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TFQPbUAAADaAAAADwAA&#10;AAAAAAABACAAAAAiAAAAZHJzL2Rvd25yZXYueG1sUEsBAhQAFAAAAAgAh07iQDMvBZ47AAAAOQAA&#10;ABAAAAAAAAAAAQAgAAAABAEAAGRycy9zaGFwZXhtbC54bWxQSwUGAAAAAAYABgBbAQAAr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77535240">
      <w:pPr>
        <w:pStyle w:val="8"/>
        <w:numPr>
          <w:ilvl w:val="0"/>
          <w:numId w:val="0"/>
        </w:numPr>
        <w:spacing w:line="360" w:lineRule="exact"/>
        <w:ind w:leftChars="0" w:right="2845" w:rightChars="1355"/>
        <w:rPr>
          <w:lang w:val="en-US" w:eastAsia="zh-CN"/>
        </w:rPr>
      </w:pPr>
    </w:p>
    <w:p w14:paraId="1E6DF3BE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30AF2A00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D39CE32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C49A286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429714B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4A1FE853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55F5BD5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50EDAFE">
      <w:pPr>
        <w:pStyle w:val="8"/>
        <w:spacing w:line="360" w:lineRule="exact"/>
        <w:ind w:firstLine="0" w:firstLineChars="0"/>
        <w:rPr>
          <w:rFonts w:ascii="微软雅黑" w:hAnsi="微软雅黑" w:eastAsia="微软雅黑" w:cs="微软雅黑"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BF673BC">
      <w:pPr>
        <w:ind w:left="-139" w:leftChars="-600" w:hanging="1121" w:hangingChars="350"/>
        <w:jc w:val="left"/>
        <w:rPr>
          <w:rFonts w:hint="default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  <w:t>型号选择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  <w:t>Model Selection</w:t>
      </w:r>
    </w:p>
    <w:p w14:paraId="1FA66C70">
      <w:pPr>
        <w:spacing w:line="360" w:lineRule="exact"/>
        <w:ind w:left="103" w:leftChars="-400" w:hanging="943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-802640</wp:posOffset>
                </wp:positionH>
                <wp:positionV relativeFrom="paragraph">
                  <wp:posOffset>15240</wp:posOffset>
                </wp:positionV>
                <wp:extent cx="6555105" cy="3130550"/>
                <wp:effectExtent l="6350" t="6350" r="17145" b="1270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096" cy="3130550"/>
                          <a:chOff x="2643" y="8963"/>
                          <a:chExt cx="10476" cy="4930"/>
                        </a:xfrm>
                      </wpg:grpSpPr>
                      <wpg:grpSp>
                        <wpg:cNvPr id="89" name="组合 2"/>
                        <wpg:cNvGrpSpPr/>
                        <wpg:grpSpPr>
                          <a:xfrm rot="0">
                            <a:off x="2643" y="8963"/>
                            <a:ext cx="2785" cy="4928"/>
                            <a:chOff x="0" y="0"/>
                            <a:chExt cx="1768474" cy="3128965"/>
                          </a:xfrm>
                        </wpg:grpSpPr>
                        <wps:wsp>
                          <wps:cNvPr id="90" name="文本框 6"/>
                          <wps:cNvSpPr txBox="1"/>
                          <wps:spPr>
                            <a:xfrm>
                              <a:off x="1270" y="608965"/>
                              <a:ext cx="1766569" cy="25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19678D"/>
                              </a:solidFill>
                            </a:ln>
                          </wps:spPr>
                          <wps:txbx>
                            <w:txbxContent>
                              <w:p w14:paraId="2908182F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  <w:t>70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eastAsia="zh-CN"/>
                                  </w:rPr>
                                  <w:t>（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71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eastAsia="zh-CN"/>
                                  </w:rPr>
                                  <w:t>）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 xml:space="preserve">45: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kern w:val="0"/>
                                    <w:sz w:val="22"/>
                                    <w:szCs w:val="22"/>
                                    <w:lang w:val="en-US" w:eastAsia="zh-CN"/>
                                  </w:rPr>
                                  <w:t>0-25 SLM</w:t>
                                </w:r>
                              </w:p>
                              <w:p w14:paraId="041958E0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50: 0-43 SLM</w:t>
                                </w:r>
                              </w:p>
                              <w:p w14:paraId="1A2D93DE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55: 0-55 SLM</w:t>
                                </w:r>
                              </w:p>
                              <w:p w14:paraId="2FF70CB8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60: 0-115SLM</w:t>
                                </w:r>
                              </w:p>
                              <w:p w14:paraId="5F7EAAF4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65: 0-150SLM</w:t>
                                </w:r>
                              </w:p>
                              <w:p w14:paraId="0490FA10">
                                <w:pPr>
                                  <w:pStyle w:val="4"/>
                                  <w:wordWrap w:val="0"/>
                                  <w:spacing w:line="360" w:lineRule="exact"/>
                                  <w:jc w:val="right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70: 0-200SLM</w:t>
                                </w:r>
                              </w:p>
                              <w:p w14:paraId="279074AB">
                                <w:pPr>
                                  <w:pStyle w:val="4"/>
                                  <w:spacing w:line="360" w:lineRule="exact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4F81BD" w:themeColor="accen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1" name="矩形 2"/>
                          <wps:cNvSpPr/>
                          <wps:spPr>
                            <a:xfrm>
                              <a:off x="0" y="0"/>
                              <a:ext cx="1768474" cy="352425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 w="12700" cap="flat" cmpd="sng" algn="ctr">
                              <a:solidFill>
                                <a:srgbClr val="19678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65C2DB">
                                <w:pPr>
                                  <w:spacing w:line="360" w:lineRule="exact"/>
                                  <w:jc w:val="center"/>
                                  <w:rPr>
                                    <w:rFonts w:hint="default" w:eastAsiaTheme="minorEastAsia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  <w:t>Model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直接连接符 318"/>
                          <wps:cNvCnPr/>
                          <wps:spPr>
                            <a:xfrm flipV="1">
                              <a:off x="884554" y="366395"/>
                              <a:ext cx="0" cy="24003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967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3" name="组合 3"/>
                        <wpg:cNvGrpSpPr/>
                        <wpg:grpSpPr>
                          <a:xfrm rot="0">
                            <a:off x="5631" y="8963"/>
                            <a:ext cx="1701" cy="2156"/>
                            <a:chOff x="641349" y="0"/>
                            <a:chExt cx="942339" cy="1369060"/>
                          </a:xfrm>
                        </wpg:grpSpPr>
                        <wps:wsp>
                          <wps:cNvPr id="94" name="矩形 3"/>
                          <wps:cNvSpPr/>
                          <wps:spPr>
                            <a:xfrm>
                              <a:off x="647699" y="0"/>
                              <a:ext cx="935989" cy="352425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 w="12700" cap="flat" cmpd="sng" algn="ctr">
                              <a:solidFill>
                                <a:srgbClr val="19678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3DB19F">
                                <w:pPr>
                                  <w:spacing w:line="360" w:lineRule="exact"/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  <w:t>Material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5" name="文本框 6"/>
                          <wps:cNvSpPr txBox="1"/>
                          <wps:spPr>
                            <a:xfrm>
                              <a:off x="641349" y="606425"/>
                              <a:ext cx="935354" cy="762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19678D"/>
                              </a:solidFill>
                            </a:ln>
                          </wps:spPr>
                          <wps:txbx>
                            <w:txbxContent>
                              <w:p w14:paraId="4CC82F6C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  <w:t>SS316: 316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6" name="直接连接符 319"/>
                          <wps:cNvCnPr>
                            <a:endCxn id="94" idx="2"/>
                          </wps:cNvCnPr>
                          <wps:spPr>
                            <a:xfrm flipH="1" flipV="1">
                              <a:off x="1115693" y="352425"/>
                              <a:ext cx="635" cy="2559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967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组合 4"/>
                        <wpg:cNvGrpSpPr/>
                        <wpg:grpSpPr>
                          <a:xfrm rot="0">
                            <a:off x="7566" y="8963"/>
                            <a:ext cx="1701" cy="2126"/>
                            <a:chOff x="452118" y="0"/>
                            <a:chExt cx="720092" cy="1350010"/>
                          </a:xfrm>
                        </wpg:grpSpPr>
                        <wps:wsp>
                          <wps:cNvPr id="98" name="矩形 4"/>
                          <wps:cNvSpPr/>
                          <wps:spPr>
                            <a:xfrm>
                              <a:off x="452120" y="0"/>
                              <a:ext cx="720090" cy="352425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 w="12700" cap="flat" cmpd="sng" algn="ctr">
                              <a:solidFill>
                                <a:srgbClr val="19678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66D6FA">
                                <w:pPr>
                                  <w:spacing w:line="360" w:lineRule="exact"/>
                                  <w:jc w:val="center"/>
                                  <w:rPr>
                                    <w:rFonts w:hint="default" w:eastAsiaTheme="minorEastAsia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  <w:t>Power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9" name="文本框 6"/>
                          <wps:cNvSpPr txBox="1"/>
                          <wps:spPr>
                            <a:xfrm>
                              <a:off x="452118" y="587375"/>
                              <a:ext cx="720090" cy="762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19678D"/>
                              </a:solidFill>
                            </a:ln>
                          </wps:spPr>
                          <wps:txbx>
                            <w:txbxContent>
                              <w:p w14:paraId="658FC4F1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  <w:t>12: 12V</w:t>
                                </w:r>
                              </w:p>
                              <w:p w14:paraId="7623771B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  <w:t>24: 24V</w:t>
                                </w:r>
                              </w:p>
                              <w:p w14:paraId="040B05F5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558ED5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0" name="直接连接符 320"/>
                          <wps:cNvCnPr/>
                          <wps:spPr>
                            <a:xfrm flipV="1">
                              <a:off x="821053" y="328295"/>
                              <a:ext cx="635" cy="252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967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1" name="组合 5"/>
                        <wpg:cNvGrpSpPr/>
                        <wpg:grpSpPr>
                          <a:xfrm rot="0">
                            <a:off x="9500" y="8963"/>
                            <a:ext cx="1701" cy="2727"/>
                            <a:chOff x="45083" y="0"/>
                            <a:chExt cx="1119934" cy="1731645"/>
                          </a:xfrm>
                        </wpg:grpSpPr>
                        <wps:wsp>
                          <wps:cNvPr id="102" name="矩形 3"/>
                          <wps:cNvSpPr/>
                          <wps:spPr>
                            <a:xfrm>
                              <a:off x="45083" y="0"/>
                              <a:ext cx="1119504" cy="352425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 w="12700" cap="flat" cmpd="sng" algn="ctr">
                              <a:solidFill>
                                <a:srgbClr val="19678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ED2D43">
                                <w:pPr>
                                  <w:spacing w:line="360" w:lineRule="exact"/>
                                  <w:jc w:val="center"/>
                                  <w:rPr>
                                    <w:rFonts w:hint="default" w:eastAsiaTheme="minorEastAsia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  <w:t>Connection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3" name="文本框 6"/>
                          <wps:cNvSpPr txBox="1"/>
                          <wps:spPr>
                            <a:xfrm>
                              <a:off x="45083" y="581025"/>
                              <a:ext cx="1119934" cy="1150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19678D"/>
                              </a:solidFill>
                            </a:ln>
                          </wps:spPr>
                          <wps:txbx>
                            <w:txbxContent>
                              <w:p w14:paraId="706B550D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  <w:t>V: 1/4''VCR</w:t>
                                </w:r>
                              </w:p>
                              <w:p w14:paraId="2FA7ECAF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E6V: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  <w:t>3/8" VCR</w:t>
                                </w:r>
                              </w:p>
                              <w:p w14:paraId="73AEF99A">
                                <w:pPr>
                                  <w:pStyle w:val="4"/>
                                  <w:spacing w:line="32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1"/>
                                    <w:szCs w:val="21"/>
                                  </w:rPr>
                                  <w:t>X: 定制型号</w:t>
                                </w:r>
                              </w:p>
                              <w:p w14:paraId="165540C2">
                                <w:pPr>
                                  <w:pStyle w:val="4"/>
                                  <w:spacing w:line="360" w:lineRule="exact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558ED5"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4" name="直接连接符 321"/>
                          <wps:cNvCnPr/>
                          <wps:spPr>
                            <a:xfrm flipH="1" flipV="1">
                              <a:off x="604520" y="337185"/>
                              <a:ext cx="635" cy="25209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967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11418" y="8963"/>
                            <a:ext cx="1701" cy="4930"/>
                            <a:chOff x="11418" y="8963"/>
                            <a:chExt cx="1701" cy="4930"/>
                          </a:xfrm>
                        </wpg:grpSpPr>
                        <wps:wsp>
                          <wps:cNvPr id="106" name="矩形 4"/>
                          <wps:cNvSpPr/>
                          <wps:spPr>
                            <a:xfrm>
                              <a:off x="11418" y="8963"/>
                              <a:ext cx="1701" cy="555"/>
                            </a:xfrm>
                            <a:prstGeom prst="rect">
                              <a:avLst/>
                            </a:prstGeom>
                            <a:solidFill>
                              <a:srgbClr val="19678D"/>
                            </a:solidFill>
                            <a:ln w="12700" cap="flat" cmpd="sng" algn="ctr">
                              <a:solidFill>
                                <a:srgbClr val="19678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DEE731">
                                <w:pPr>
                                  <w:spacing w:line="360" w:lineRule="exact"/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4"/>
                                    <w:lang w:val="en-US" w:eastAsia="zh-CN"/>
                                  </w:rPr>
                                  <w:t>Max Flow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7" name="文本框 6"/>
                          <wps:cNvSpPr txBox="1"/>
                          <wps:spPr>
                            <a:xfrm>
                              <a:off x="11418" y="9911"/>
                              <a:ext cx="1701" cy="3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19678D"/>
                              </a:solidFill>
                            </a:ln>
                          </wps:spPr>
                          <wps:txbx>
                            <w:txbxContent>
                              <w:p w14:paraId="2045F158">
                                <w:pPr>
                                  <w:pStyle w:val="4"/>
                                  <w:tabs>
                                    <w:tab w:val="left" w:pos="1260"/>
                                  </w:tabs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kern w:val="0"/>
                                    <w:sz w:val="22"/>
                                    <w:szCs w:val="22"/>
                                    <w:lang w:val="en-US" w:eastAsia="zh-CN"/>
                                  </w:rPr>
                                  <w:t>25  SLM</w:t>
                                </w:r>
                              </w:p>
                              <w:p w14:paraId="53B80E4D">
                                <w:pPr>
                                  <w:pStyle w:val="4"/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43  SLM</w:t>
                                </w:r>
                              </w:p>
                              <w:p w14:paraId="3B1759DF">
                                <w:pPr>
                                  <w:pStyle w:val="4"/>
                                  <w:tabs>
                                    <w:tab w:val="left" w:pos="1260"/>
                                  </w:tabs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55  SLM</w:t>
                                </w:r>
                              </w:p>
                              <w:p w14:paraId="06D3450D">
                                <w:pPr>
                                  <w:pStyle w:val="4"/>
                                  <w:tabs>
                                    <w:tab w:val="left" w:pos="1260"/>
                                  </w:tabs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kern w:val="0"/>
                                    <w:sz w:val="22"/>
                                    <w:szCs w:val="22"/>
                                    <w:lang w:val="en-US" w:eastAsia="zh-CN"/>
                                  </w:rPr>
                                  <w:t xml:space="preserve">115 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SLM</w:t>
                                </w:r>
                              </w:p>
                              <w:p w14:paraId="576A1857">
                                <w:pPr>
                                  <w:pStyle w:val="4"/>
                                  <w:tabs>
                                    <w:tab w:val="left" w:pos="1260"/>
                                  </w:tabs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150  SLM</w:t>
                                </w:r>
                              </w:p>
                              <w:p w14:paraId="417144B7">
                                <w:pPr>
                                  <w:pStyle w:val="4"/>
                                  <w:tabs>
                                    <w:tab w:val="left" w:pos="1260"/>
                                  </w:tabs>
                                  <w:wordWrap/>
                                  <w:spacing w:line="360" w:lineRule="exact"/>
                                  <w:ind w:left="0" w:leftChars="0" w:right="-65" w:rightChars="-31" w:firstLine="0" w:firstLineChars="0"/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19678D"/>
                                    <w:sz w:val="22"/>
                                    <w:szCs w:val="22"/>
                                    <w:lang w:val="en-US" w:eastAsia="zh-CN"/>
                                  </w:rPr>
                                  <w:t>200  SLM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8" name="直接连接符 322"/>
                          <wps:cNvCnPr/>
                          <wps:spPr>
                            <a:xfrm flipV="1">
                              <a:off x="12269" y="9531"/>
                              <a:ext cx="0" cy="39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967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2pt;margin-top:1.2pt;height:246.5pt;width:516.15pt;z-index:251661312;mso-width-relative:page;mso-height-relative:page;" coordorigin="2643,8963" coordsize="10476,4930" o:gfxdata="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">
                <o:lock v:ext="edit" aspectratio="f"/>
                <v:group id="组合 2" o:spid="_x0000_s1026" o:spt="203" style="position:absolute;left:2643;top:8963;height:4928;width:2785;" coordsize="1768474,3128965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6" o:spid="_x0000_s1026" o:spt="202" type="#_x0000_t202" style="position:absolute;left:1270;top:608965;height:2520000;width:1766569;" filled="f" stroked="t" coordsize="21600,21600" o:gfxdata="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1L5NO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19678D" joinstyle="round"/>
                    <v:imagedata o:title=""/>
                    <o:lock v:ext="edit" aspectratio="f"/>
                    <v:textbox>
                      <w:txbxContent>
                        <w:p w14:paraId="2908182F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  <w:t>70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71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eastAsia="zh-CN"/>
                            </w:rPr>
                            <w:t>）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 xml:space="preserve">45: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kern w:val="0"/>
                              <w:sz w:val="22"/>
                              <w:szCs w:val="22"/>
                              <w:lang w:val="en-US" w:eastAsia="zh-CN"/>
                            </w:rPr>
                            <w:t>0-25 SLM</w:t>
                          </w:r>
                        </w:p>
                        <w:p w14:paraId="041958E0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50: 0-43 SLM</w:t>
                          </w:r>
                        </w:p>
                        <w:p w14:paraId="1A2D93DE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55: 0-55 SLM</w:t>
                          </w:r>
                        </w:p>
                        <w:p w14:paraId="2FF70CB8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60: 0-115SLM</w:t>
                          </w:r>
                        </w:p>
                        <w:p w14:paraId="5F7EAAF4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65: 0-150SLM</w:t>
                          </w:r>
                        </w:p>
                        <w:p w14:paraId="0490FA10">
                          <w:pPr>
                            <w:pStyle w:val="4"/>
                            <w:wordWrap w:val="0"/>
                            <w:spacing w:line="360" w:lineRule="exact"/>
                            <w:jc w:val="right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70: 0-200SLM</w:t>
                          </w:r>
                        </w:p>
                        <w:p w14:paraId="279074AB">
                          <w:pPr>
                            <w:pStyle w:val="4"/>
                            <w:spacing w:line="360" w:lineRule="exact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4F81BD" w:themeColor="accent1"/>
                              <w:sz w:val="22"/>
                              <w:szCs w:val="2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矩形 2" o:spid="_x0000_s1026" o:spt="1" style="position:absolute;left:0;top:0;height:352425;width:1768474;v-text-anchor:middle;" fillcolor="#19678D" filled="t" stroked="t" coordsize="21600,21600" o:gfxdata="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jFF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9678D [3204]" miterlimit="8" joinstyle="miter"/>
                    <v:imagedata o:title=""/>
                    <o:lock v:ext="edit" aspectratio="f"/>
                    <v:textbox>
                      <w:txbxContent>
                        <w:p w14:paraId="2765C2DB">
                          <w:pPr>
                            <w:spacing w:line="360" w:lineRule="exact"/>
                            <w:jc w:val="center"/>
                            <w:rPr>
                              <w:rFonts w:hint="default" w:eastAsiaTheme="minorEastAsia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  <w:t>Model</w:t>
                          </w:r>
                        </w:p>
                      </w:txbxContent>
                    </v:textbox>
                  </v:rect>
                  <v:line id="直接连接符 318" o:spid="_x0000_s1026" o:spt="20" style="position:absolute;left:884554;top:366395;flip:y;height:240030;width:0;" filled="f" stroked="t" coordsize="21600,21600" o:gfxdata="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wkXK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19678D [3204]" miterlimit="8" joinstyle="miter"/>
                    <v:imagedata o:title=""/>
                    <o:lock v:ext="edit" aspectratio="f"/>
                  </v:line>
                </v:group>
                <v:group id="组合 3" o:spid="_x0000_s1026" o:spt="203" style="position:absolute;left:5631;top:8963;height:2156;width:1701;" coordorigin="641349,0" coordsize="942339,1369060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647699;top:0;height:352425;width:935989;v-text-anchor:middle;" fillcolor="#19678D" filled="t" stroked="t" coordsize="21600,21600" o:gfxdata="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2S3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19678D [3204]" miterlimit="8" joinstyle="miter"/>
                    <v:imagedata o:title=""/>
                    <o:lock v:ext="edit" aspectratio="f"/>
                    <v:textbox>
                      <w:txbxContent>
                        <w:p w14:paraId="723DB19F">
                          <w:pPr>
                            <w:spacing w:line="360" w:lineRule="exact"/>
                            <w:jc w:val="center"/>
                            <w:rPr>
                              <w:rFonts w:hint="default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  <w:t>Material</w:t>
                          </w:r>
                        </w:p>
                      </w:txbxContent>
                    </v:textbox>
                  </v:rect>
                  <v:shape id="文本框 6" o:spid="_x0000_s1026" o:spt="202" type="#_x0000_t202" style="position:absolute;left:641349;top:606425;height:762635;width:935354;" filled="f" stroked="t" coordsize="21600,21600" o:gfxdata="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8R0u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19678D" joinstyle="round"/>
                    <v:imagedata o:title=""/>
                    <o:lock v:ext="edit" aspectratio="f"/>
                    <v:textbox>
                      <w:txbxContent>
                        <w:p w14:paraId="4CC82F6C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  <w:t>SS316: 316</w:t>
                          </w:r>
                        </w:p>
                      </w:txbxContent>
                    </v:textbox>
                  </v:shape>
                  <v:line id="直接连接符 319" o:spid="_x0000_s1026" o:spt="20" style="position:absolute;left:1115693;top:352425;flip:x y;height:255905;width:635;" filled="f" stroked="t" coordsize="21600,21600" o:gfxdata="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ZjY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19678D [3204]" miterlimit="8" joinstyle="miter"/>
                    <v:imagedata o:title=""/>
                    <o:lock v:ext="edit" aspectratio="f"/>
                  </v:line>
                </v:group>
                <v:group id="组合 4" o:spid="_x0000_s1026" o:spt="203" style="position:absolute;left:7566;top:8963;height:2126;width:1701;" coordorigin="452118,0" coordsize="720092,1350010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4" o:spid="_x0000_s1026" o:spt="1" style="position:absolute;left:452120;top:0;height:352425;width:720090;v-text-anchor:middle;" fillcolor="#19678D" filled="t" stroked="t" coordsize="21600,21600" o:gfxdata="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8JjY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19678D [3204]" miterlimit="8" joinstyle="miter"/>
                    <v:imagedata o:title=""/>
                    <o:lock v:ext="edit" aspectratio="f"/>
                    <v:textbox>
                      <w:txbxContent>
                        <w:p w14:paraId="7366D6FA">
                          <w:pPr>
                            <w:spacing w:line="360" w:lineRule="exact"/>
                            <w:jc w:val="center"/>
                            <w:rPr>
                              <w:rFonts w:hint="default" w:eastAsiaTheme="minorEastAsia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  <w:t>Power</w:t>
                          </w:r>
                        </w:p>
                      </w:txbxContent>
                    </v:textbox>
                  </v:rect>
                  <v:shape id="文本框 6" o:spid="_x0000_s1026" o:spt="202" type="#_x0000_t202" style="position:absolute;left:452118;top:587375;height:762635;width:720090;" filled="f" stroked="t" coordsize="21600,21600" o:gfxdata="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xTU6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19678D" joinstyle="round"/>
                    <v:imagedata o:title=""/>
                    <o:lock v:ext="edit" aspectratio="f"/>
                    <v:textbox>
                      <w:txbxContent>
                        <w:p w14:paraId="658FC4F1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  <w:t>12: 12V</w:t>
                          </w:r>
                        </w:p>
                        <w:p w14:paraId="7623771B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  <w:t>24: 24V</w:t>
                          </w:r>
                        </w:p>
                        <w:p w14:paraId="040B05F5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558ED5"/>
                            </w:rPr>
                          </w:pPr>
                        </w:p>
                      </w:txbxContent>
                    </v:textbox>
                  </v:shape>
                  <v:line id="直接连接符 320" o:spid="_x0000_s1026" o:spt="20" style="position:absolute;left:821053;top:328295;flip:y;height:252000;width:635;" filled="f" stroked="t" coordsize="21600,21600" o:gfxdata="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b8H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19678D [3204]" miterlimit="8" joinstyle="miter"/>
                    <v:imagedata o:title=""/>
                    <o:lock v:ext="edit" aspectratio="f"/>
                  </v:line>
                </v:group>
                <v:group id="组合 5" o:spid="_x0000_s1026" o:spt="203" style="position:absolute;left:9500;top:8963;height:2727;width:1701;" coordorigin="45083,0" coordsize="1119934,1731645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3" o:spid="_x0000_s1026" o:spt="1" style="position:absolute;left:45083;top:0;height:352425;width:1119504;v-text-anchor:middle;" fillcolor="#19678D" filled="t" stroked="t" coordsize="21600,21600" o:gfxdata="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1iDF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19678D [3204]" miterlimit="8" joinstyle="miter"/>
                    <v:imagedata o:title=""/>
                    <o:lock v:ext="edit" aspectratio="f"/>
                    <v:textbox>
                      <w:txbxContent>
                        <w:p w14:paraId="70ED2D43">
                          <w:pPr>
                            <w:spacing w:line="360" w:lineRule="exact"/>
                            <w:jc w:val="center"/>
                            <w:rPr>
                              <w:rFonts w:hint="default" w:eastAsiaTheme="minorEastAsia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  <w:t>Connection</w:t>
                          </w:r>
                        </w:p>
                      </w:txbxContent>
                    </v:textbox>
                  </v:rect>
                  <v:shape id="文本框 6" o:spid="_x0000_s1026" o:spt="202" type="#_x0000_t202" style="position:absolute;left:45083;top:581025;height:1150620;width:1119934;" filled="f" stroked="t" coordsize="21600,21600" o:gfxdata="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X5FI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19678D" joinstyle="round"/>
                    <v:imagedata o:title=""/>
                    <o:lock v:ext="edit" aspectratio="f"/>
                    <v:textbox>
                      <w:txbxContent>
                        <w:p w14:paraId="706B550D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  <w:t>4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  <w:t>V: 1/4''VCR</w:t>
                          </w:r>
                        </w:p>
                        <w:p w14:paraId="2FA7ECAF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  <w:lang w:val="en-US" w:eastAsia="zh-CN"/>
                            </w:rPr>
                            <w:t xml:space="preserve">E6V: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  <w:t>3/8" VCR</w:t>
                          </w:r>
                        </w:p>
                        <w:p w14:paraId="73AEF99A">
                          <w:pPr>
                            <w:pStyle w:val="4"/>
                            <w:spacing w:line="32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1"/>
                              <w:szCs w:val="21"/>
                            </w:rPr>
                            <w:t>X: 定制型号</w:t>
                          </w:r>
                        </w:p>
                        <w:p w14:paraId="165540C2">
                          <w:pPr>
                            <w:pStyle w:val="4"/>
                            <w:spacing w:line="360" w:lineRule="exact"/>
                            <w:jc w:val="center"/>
                            <w:rPr>
                              <w:rFonts w:ascii="微软雅黑" w:hAnsi="微软雅黑" w:eastAsia="微软雅黑" w:cs="微软雅黑"/>
                              <w:color w:val="558ED5"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line id="直接连接符 321" o:spid="_x0000_s1026" o:spt="20" style="position:absolute;left:604520;top:337185;flip:x y;height:252095;width:635;" filled="f" stroked="t" coordsize="21600,21600" o:gfxdata="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HVy2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19678D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1418;top:8963;height:4930;width:1701;" coordorigin="11418,8963" coordsize="1701,493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rect id="矩形 4" o:spid="_x0000_s1026" o:spt="1" style="position:absolute;left:11418;top:8963;height:555;width:1701;v-text-anchor:middle;" fillcolor="#19678D" filled="t" stroked="t" coordsize="21600,21600" o:gfxdata="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OFF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19678D [3204]" miterlimit="8" joinstyle="miter"/>
                    <v:imagedata o:title=""/>
                    <o:lock v:ext="edit" aspectratio="f"/>
                    <v:textbox>
                      <w:txbxContent>
                        <w:p w14:paraId="13DEE731">
                          <w:pPr>
                            <w:spacing w:line="360" w:lineRule="exact"/>
                            <w:jc w:val="center"/>
                            <w:rPr>
                              <w:rFonts w:hint="default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4"/>
                              <w:lang w:val="en-US" w:eastAsia="zh-CN"/>
                            </w:rPr>
                            <w:t>Max Flow</w:t>
                          </w:r>
                        </w:p>
                      </w:txbxContent>
                    </v:textbox>
                  </v:rect>
                  <v:shape id="文本框 6" o:spid="_x0000_s1026" o:spt="202" type="#_x0000_t202" style="position:absolute;left:11418;top:9911;height:3982;width:1701;" filled="f" stroked="t" coordsize="21600,21600" o:gfxdata="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ZJdL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19678D" joinstyle="round"/>
                    <v:imagedata o:title=""/>
                    <o:lock v:ext="edit" aspectratio="f"/>
                    <v:textbox>
                      <w:txbxContent>
                        <w:p w14:paraId="2045F158">
                          <w:pPr>
                            <w:pStyle w:val="4"/>
                            <w:tabs>
                              <w:tab w:val="left" w:pos="1260"/>
                            </w:tabs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kern w:val="0"/>
                              <w:sz w:val="22"/>
                              <w:szCs w:val="22"/>
                              <w:lang w:val="en-US" w:eastAsia="zh-CN"/>
                            </w:rPr>
                            <w:t>25  SLM</w:t>
                          </w:r>
                        </w:p>
                        <w:p w14:paraId="53B80E4D">
                          <w:pPr>
                            <w:pStyle w:val="4"/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43  SLM</w:t>
                          </w:r>
                        </w:p>
                        <w:p w14:paraId="3B1759DF">
                          <w:pPr>
                            <w:pStyle w:val="4"/>
                            <w:tabs>
                              <w:tab w:val="left" w:pos="1260"/>
                            </w:tabs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55  SLM</w:t>
                          </w:r>
                        </w:p>
                        <w:p w14:paraId="06D3450D">
                          <w:pPr>
                            <w:pStyle w:val="4"/>
                            <w:tabs>
                              <w:tab w:val="left" w:pos="1260"/>
                            </w:tabs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kern w:val="0"/>
                              <w:sz w:val="22"/>
                              <w:szCs w:val="22"/>
                              <w:lang w:val="en-US" w:eastAsia="zh-CN"/>
                            </w:rPr>
                            <w:t xml:space="preserve">115 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SLM</w:t>
                          </w:r>
                        </w:p>
                        <w:p w14:paraId="576A1857">
                          <w:pPr>
                            <w:pStyle w:val="4"/>
                            <w:tabs>
                              <w:tab w:val="left" w:pos="1260"/>
                            </w:tabs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150  SLM</w:t>
                          </w:r>
                        </w:p>
                        <w:p w14:paraId="417144B7">
                          <w:pPr>
                            <w:pStyle w:val="4"/>
                            <w:tabs>
                              <w:tab w:val="left" w:pos="1260"/>
                            </w:tabs>
                            <w:wordWrap/>
                            <w:spacing w:line="360" w:lineRule="exact"/>
                            <w:ind w:left="0" w:leftChars="0" w:right="-65" w:rightChars="-31" w:firstLine="0" w:firstLineChars="0"/>
                            <w:jc w:val="center"/>
                            <w:rPr>
                              <w:rFonts w:ascii="微软雅黑" w:hAnsi="微软雅黑" w:eastAsia="微软雅黑" w:cs="微软雅黑"/>
                              <w:color w:val="19678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19678D"/>
                              <w:sz w:val="22"/>
                              <w:szCs w:val="22"/>
                              <w:lang w:val="en-US" w:eastAsia="zh-CN"/>
                            </w:rPr>
                            <w:t>200  SLM</w:t>
                          </w:r>
                        </w:p>
                      </w:txbxContent>
                    </v:textbox>
                  </v:shape>
                  <v:line id="直接连接符 322" o:spid="_x0000_s1026" o:spt="20" style="position:absolute;left:12269;top:9531;flip:y;height:397;width:0;" filled="f" stroked="t" coordsize="21600,21600" o:gfxdata="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t/H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19678D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 w14:paraId="5BA301CA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079ED5EF">
      <w:pPr>
        <w:pStyle w:val="4"/>
        <w:wordWrap/>
        <w:spacing w:line="360" w:lineRule="exact"/>
        <w:ind w:left="0" w:leftChars="0" w:right="214" w:rightChars="102" w:firstLine="0" w:firstLineChars="0"/>
        <w:jc w:val="left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25CFE306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5EAE1945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237E3975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2C48411F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4FFAA069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7CE9E2AA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068EAB51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64129F03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437F8067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00B3D27F">
      <w:pPr>
        <w:spacing w:line="360" w:lineRule="exact"/>
        <w:rPr>
          <w:rFonts w:ascii="微软雅黑" w:hAnsi="微软雅黑" w:eastAsia="微软雅黑" w:cs="微软雅黑"/>
          <w:color w:val="4F80BD"/>
          <w:sz w:val="32"/>
          <w:szCs w:val="32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-844550</wp:posOffset>
                </wp:positionH>
                <wp:positionV relativeFrom="paragraph">
                  <wp:posOffset>124460</wp:posOffset>
                </wp:positionV>
                <wp:extent cx="5423535" cy="74739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AA1E3"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="-840" w:leftChars="-400" w:firstLine="630" w:firstLineChars="3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Teflon型金属密封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型号示例： 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045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-SS3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-12-E4S-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SLM</w:t>
                            </w:r>
                          </w:p>
                          <w:p w14:paraId="698B012C"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="-840" w:leftChars="-400" w:firstLine="630" w:firstLineChars="3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全金属密封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型号示例： 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145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-SS3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-12-E4S-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SLM</w:t>
                            </w:r>
                          </w:p>
                          <w:p w14:paraId="45617A7C"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="-840" w:leftChars="-400" w:firstLine="630" w:firstLineChars="3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如需定制，X的具体数值请咨询销售代表。</w:t>
                            </w:r>
                          </w:p>
                          <w:p w14:paraId="3ACCC4F8">
                            <w:pPr>
                              <w:ind w:left="-840" w:leftChars="-400" w:firstLine="630" w:firstLineChars="35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5pt;margin-top:9.8pt;height:58.85pt;width:427.05pt;z-index:251660288;mso-width-relative:page;mso-height-relative:page;" filled="f" stroked="f" coordsize="21600,21600" o:gfxdata="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To6RtoAAAAJAQAADwAAAAAAAAABACAAAAAiAAAA&#10;ZHJzL2Rvd25yZXYueG1sUEsBAhQAFAAAAAgAh07iQEBDm1E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EAA1E3"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320" w:lineRule="exact"/>
                        <w:ind w:left="-840" w:leftChars="-400" w:firstLine="630" w:firstLineChars="35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Teflon型金属密封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型号示例： 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045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-SS3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-12-E4S-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SLM</w:t>
                      </w:r>
                    </w:p>
                    <w:p w14:paraId="698B012C"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320" w:lineRule="exact"/>
                        <w:ind w:left="-840" w:leftChars="-400" w:firstLine="630" w:firstLineChars="35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全金属密封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型号示例： 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145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-SS3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-12-E4S-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SLM</w:t>
                      </w:r>
                    </w:p>
                    <w:p w14:paraId="45617A7C"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320" w:lineRule="exact"/>
                        <w:ind w:left="-840" w:leftChars="-400" w:firstLine="630" w:firstLineChars="350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如需定制，X的具体数值请咨询销售代表。</w:t>
                      </w:r>
                    </w:p>
                    <w:p w14:paraId="3ACCC4F8">
                      <w:pPr>
                        <w:ind w:left="-840" w:leftChars="-400" w:firstLine="630" w:firstLineChars="35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FDFEC">
      <w:pPr>
        <w:spacing w:line="360" w:lineRule="exact"/>
        <w:ind w:left="-2" w:leftChars="-400" w:hanging="838" w:hangingChars="262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7C711A16">
      <w:pPr>
        <w:spacing w:line="360" w:lineRule="exact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312C8832">
      <w:pPr>
        <w:rPr>
          <w:rFonts w:hint="eastAsia" w:ascii="微软雅黑" w:hAnsi="微软雅黑" w:eastAsia="微软雅黑" w:cs="微软雅黑"/>
          <w:b/>
          <w:bCs/>
          <w:i w:val="0"/>
          <w:iCs w:val="0"/>
          <w:color w:val="19678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19678D"/>
          <w:sz w:val="32"/>
          <w:szCs w:val="32"/>
        </w:rPr>
        <w:br w:type="page"/>
      </w:r>
      <w:bookmarkStart w:id="0" w:name="_GoBack"/>
      <w:bookmarkEnd w:id="0"/>
    </w:p>
    <w:p w14:paraId="29876696">
      <w:pPr>
        <w:spacing w:line="360" w:lineRule="exact"/>
        <w:ind w:left="-2" w:leftChars="-600" w:hanging="1258" w:hangingChars="393"/>
        <w:rPr>
          <w:rFonts w:ascii="微软雅黑" w:hAnsi="微软雅黑" w:eastAsia="微软雅黑" w:cs="微软雅黑"/>
          <w:i w:val="0"/>
          <w:iCs w:val="0"/>
          <w:color w:val="4F80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19678D"/>
          <w:sz w:val="32"/>
          <w:szCs w:val="32"/>
        </w:rPr>
        <w:t>Specifications</w:t>
      </w:r>
    </w:p>
    <w:tbl>
      <w:tblPr>
        <w:tblStyle w:val="5"/>
        <w:tblpPr w:leftFromText="180" w:rightFromText="180" w:vertAnchor="text" w:horzAnchor="page" w:tblpX="611" w:tblpY="397"/>
        <w:tblOverlap w:val="never"/>
        <w:tblW w:w="10910" w:type="dxa"/>
        <w:tblInd w:w="0" w:type="dxa"/>
        <w:tblBorders>
          <w:top w:val="single" w:color="8DB3E2" w:sz="4" w:space="0"/>
          <w:left w:val="single" w:color="8DB3E2" w:sz="4" w:space="0"/>
          <w:bottom w:val="single" w:color="8DB3E2" w:sz="4" w:space="0"/>
          <w:right w:val="single" w:color="8DB3E2" w:sz="4" w:space="0"/>
          <w:insideH w:val="single" w:color="8DB3E2" w:sz="4" w:space="0"/>
          <w:insideV w:val="single" w:color="8DB3E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308"/>
        <w:gridCol w:w="921"/>
        <w:gridCol w:w="921"/>
        <w:gridCol w:w="774"/>
        <w:gridCol w:w="147"/>
        <w:gridCol w:w="1"/>
        <w:gridCol w:w="920"/>
        <w:gridCol w:w="921"/>
        <w:gridCol w:w="924"/>
        <w:gridCol w:w="3061"/>
      </w:tblGrid>
      <w:tr w14:paraId="31D1C31C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2320" w:type="dxa"/>
            <w:gridSpan w:val="2"/>
            <w:tcBorders>
              <w:top w:val="single" w:color="19678D" w:sz="6" w:space="0"/>
              <w:left w:val="single" w:color="19678D" w:sz="6" w:space="0"/>
              <w:bottom w:val="single" w:color="19678D" w:sz="6" w:space="0"/>
              <w:right w:val="single" w:color="8ACBEA" w:sz="6" w:space="0"/>
              <w:tl2br w:val="nil"/>
            </w:tcBorders>
            <w:shd w:val="clear" w:color="auto" w:fill="19678D"/>
            <w:noWrap/>
            <w:vAlign w:val="center"/>
          </w:tcPr>
          <w:p w14:paraId="2E9097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0" w:lineRule="atLeast"/>
              <w:jc w:val="center"/>
              <w:textAlignment w:val="auto"/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MODEL</w:t>
            </w:r>
          </w:p>
        </w:tc>
        <w:tc>
          <w:tcPr>
            <w:tcW w:w="5529" w:type="dxa"/>
            <w:gridSpan w:val="8"/>
            <w:tcBorders>
              <w:top w:val="single" w:color="19678D" w:sz="6" w:space="0"/>
              <w:left w:val="single" w:color="8ACBEA" w:sz="6" w:space="0"/>
              <w:bottom w:val="single" w:color="19678D" w:sz="6" w:space="0"/>
              <w:right w:val="single" w:color="8ACBEA" w:sz="6" w:space="0"/>
            </w:tcBorders>
            <w:shd w:val="clear" w:color="auto" w:fill="19678D"/>
            <w:noWrap/>
            <w:vAlign w:val="center"/>
          </w:tcPr>
          <w:p w14:paraId="39DDB6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0" w:lineRule="atLeast"/>
              <w:jc w:val="center"/>
              <w:textAlignment w:val="auto"/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7000 Series</w:t>
            </w:r>
          </w:p>
        </w:tc>
        <w:tc>
          <w:tcPr>
            <w:tcW w:w="3061" w:type="dxa"/>
            <w:tcBorders>
              <w:top w:val="single" w:color="19678D" w:sz="6" w:space="0"/>
              <w:left w:val="single" w:color="8ACBEA" w:sz="6" w:space="0"/>
              <w:bottom w:val="single" w:color="19678D" w:sz="6" w:space="0"/>
              <w:right w:val="single" w:color="8ACBEA" w:sz="6" w:space="0"/>
            </w:tcBorders>
            <w:shd w:val="clear" w:color="auto" w:fill="19678D"/>
            <w:noWrap/>
            <w:vAlign w:val="center"/>
          </w:tcPr>
          <w:p w14:paraId="6AEC3F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0" w:lineRule="atLeast"/>
              <w:jc w:val="center"/>
              <w:textAlignment w:val="auto"/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Note</w:t>
            </w:r>
          </w:p>
        </w:tc>
      </w:tr>
      <w:tr w14:paraId="60992DAC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19678D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39FD0AEF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Size</w:t>
            </w:r>
          </w:p>
        </w:tc>
        <w:tc>
          <w:tcPr>
            <w:tcW w:w="2764" w:type="dxa"/>
            <w:gridSpan w:val="5"/>
            <w:tcBorders>
              <w:top w:val="single" w:color="19678D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4EBB2AFE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Medium Flow</w:t>
            </w:r>
          </w:p>
        </w:tc>
        <w:tc>
          <w:tcPr>
            <w:tcW w:w="2765" w:type="dxa"/>
            <w:gridSpan w:val="3"/>
            <w:tcBorders>
              <w:top w:val="single" w:color="19678D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0BEAF9D8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High Flow</w:t>
            </w:r>
          </w:p>
        </w:tc>
        <w:tc>
          <w:tcPr>
            <w:tcW w:w="3061" w:type="dxa"/>
            <w:tcBorders>
              <w:top w:val="single" w:color="19678D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E2F2FA"/>
            <w:noWrap/>
            <w:vAlign w:val="center"/>
          </w:tcPr>
          <w:p w14:paraId="7C732B21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Same Size</w:t>
            </w:r>
          </w:p>
        </w:tc>
      </w:tr>
      <w:tr w14:paraId="1DBFB4F5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012" w:type="dxa"/>
            <w:vMerge w:val="restart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28FB2819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Model</w:t>
            </w: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009A0DDD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Teflon Metal Seal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5C45200E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7045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FFFFFF"/>
            <w:vAlign w:val="center"/>
          </w:tcPr>
          <w:p w14:paraId="5A1DFBB1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7050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0911D8EB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7055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4ACF5805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7060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2F24BD83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7065</w:t>
            </w:r>
          </w:p>
        </w:tc>
        <w:tc>
          <w:tcPr>
            <w:tcW w:w="924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3DCA5D3F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7070</w:t>
            </w:r>
          </w:p>
        </w:tc>
        <w:tc>
          <w:tcPr>
            <w:tcW w:w="3061" w:type="dxa"/>
            <w:vMerge w:val="restart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20014A21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Air calibration at 0.1 MPa</w:t>
            </w:r>
          </w:p>
        </w:tc>
      </w:tr>
      <w:tr w14:paraId="5DD6D64D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012" w:type="dxa"/>
            <w:vMerge w:val="continue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1D7B70DD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61C51992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All Metal Seal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7C906E59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7145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E2F2FA"/>
            <w:vAlign w:val="center"/>
          </w:tcPr>
          <w:p w14:paraId="5E9BC15C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7150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42453AE7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7155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10B66F9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7160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0271F17D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7165</w:t>
            </w:r>
          </w:p>
        </w:tc>
        <w:tc>
          <w:tcPr>
            <w:tcW w:w="924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2A2E69EB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7170</w:t>
            </w:r>
          </w:p>
        </w:tc>
        <w:tc>
          <w:tcPr>
            <w:tcW w:w="3061" w:type="dxa"/>
            <w:vMerge w:val="continue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0172C82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4D75D5CD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459D64CF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Max Flow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(SLM)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78C4710E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0-25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3253CC98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0-43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FFFFFF"/>
            <w:vAlign w:val="center"/>
          </w:tcPr>
          <w:p w14:paraId="361148C7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0-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55</w:t>
            </w:r>
          </w:p>
        </w:tc>
        <w:tc>
          <w:tcPr>
            <w:tcW w:w="921" w:type="dxa"/>
            <w:gridSpan w:val="2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7555AB88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0-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115</w:t>
            </w:r>
          </w:p>
        </w:tc>
        <w:tc>
          <w:tcPr>
            <w:tcW w:w="92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18DB3D9A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0-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150</w:t>
            </w:r>
          </w:p>
        </w:tc>
        <w:tc>
          <w:tcPr>
            <w:tcW w:w="924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2D9E7973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0-200</w:t>
            </w:r>
          </w:p>
        </w:tc>
        <w:tc>
          <w:tcPr>
            <w:tcW w:w="3061" w:type="dxa"/>
            <w:vMerge w:val="continue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15BA89B9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1F1CFEEB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5B6CAAA7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Operating differential pressure</w:t>
            </w:r>
          </w:p>
        </w:tc>
        <w:tc>
          <w:tcPr>
            <w:tcW w:w="2764" w:type="dxa"/>
            <w:gridSpan w:val="5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15C03A59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0-0.6MPa</w:t>
            </w:r>
          </w:p>
        </w:tc>
        <w:tc>
          <w:tcPr>
            <w:tcW w:w="2765" w:type="dxa"/>
            <w:gridSpan w:val="3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5EF8EC81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0-0.4MPa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E2F2FA"/>
            <w:noWrap/>
            <w:vAlign w:val="bottom"/>
          </w:tcPr>
          <w:p w14:paraId="1BFC9FCB">
            <w:pPr>
              <w:widowControl/>
              <w:jc w:val="both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51802717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59AB30E8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Proof Pressure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69FB0A90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1MPa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bottom"/>
          </w:tcPr>
          <w:p w14:paraId="147315AE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2F33D905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12" w:type="dxa"/>
            <w:vMerge w:val="restart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1FD9960B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Control</w:t>
            </w: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3ED45C24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Control Voltage</w:t>
            </w:r>
          </w:p>
          <w:p w14:paraId="2C515DD0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(Max)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08EFAB6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12V/24V可选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E2F2FA"/>
            <w:vAlign w:val="center"/>
          </w:tcPr>
          <w:p w14:paraId="70B2D8C0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DC直流</w:t>
            </w:r>
          </w:p>
        </w:tc>
      </w:tr>
      <w:tr w14:paraId="3F107FD0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12" w:type="dxa"/>
            <w:vMerge w:val="continue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23C2DE39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757D2F5F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Power Consumption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35F33332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Max 2.5W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FFFFFF"/>
            <w:noWrap/>
            <w:vAlign w:val="center"/>
          </w:tcPr>
          <w:p w14:paraId="4EAAC89A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54364223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635D60BB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F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ilter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4FDFC0E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00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mesh stainless steel 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Inlet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)</w:t>
            </w:r>
          </w:p>
          <w:p w14:paraId="0AFE42BF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(F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ilter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for outlet on request)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40F7BE7A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6322DBD9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1D336FB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Internal leak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03DC0A9B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＜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 xml:space="preserve"> m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eastAsia="zh-CN"/>
              </w:rPr>
              <w:t>l/min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or less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1023B5F1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within the proof pressure range of the gas</w:t>
            </w:r>
          </w:p>
        </w:tc>
      </w:tr>
      <w:tr w14:paraId="71F1D055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4C8A96EE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External Leak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(He)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67B56BB1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1*10-11Pa.m³/s以下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28E286EA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1BBBFBC0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55A2F59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Operating temperature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415769BC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0℃-50℃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vAlign w:val="center"/>
          </w:tcPr>
          <w:p w14:paraId="4EA22CCE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T</w:t>
            </w: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he coil's copper resistance follows Rt = R0°C (1 + 0.004 × t°C). For voltage control, maintain a stable ambient temperature; otherwise, use current control.</w:t>
            </w:r>
          </w:p>
        </w:tc>
      </w:tr>
      <w:tr w14:paraId="5C3DE343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42216461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Storage temperature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7F01779C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  <w:t>-5℃-70℃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vAlign w:val="center"/>
          </w:tcPr>
          <w:p w14:paraId="4E3C0524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</w:rPr>
            </w:pPr>
          </w:p>
        </w:tc>
      </w:tr>
      <w:tr w14:paraId="510A3C66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1012" w:type="dxa"/>
            <w:vMerge w:val="restart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36F1704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Wetted Material</w:t>
            </w: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0E540434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Teflon Metal Seal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51A36A90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70-: PTFE、SUS316、Electromagnetic stainless steel</w:t>
            </w:r>
          </w:p>
        </w:tc>
        <w:tc>
          <w:tcPr>
            <w:tcW w:w="3061" w:type="dxa"/>
            <w:vMerge w:val="restart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FFFFFF"/>
            <w:vAlign w:val="center"/>
          </w:tcPr>
          <w:p w14:paraId="5C87251A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07C8AD1C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12" w:type="dxa"/>
            <w:vMerge w:val="continue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12FC2693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08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53092462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All Metal Seal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78F55F05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71-: PTFE、SUS316、Electromagnetic stainless steel</w:t>
            </w:r>
          </w:p>
        </w:tc>
        <w:tc>
          <w:tcPr>
            <w:tcW w:w="3061" w:type="dxa"/>
            <w:vMerge w:val="continue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19678D" w:sz="6" w:space="0"/>
            </w:tcBorders>
            <w:shd w:val="clear" w:color="auto" w:fill="E2F2FA"/>
            <w:vAlign w:val="center"/>
          </w:tcPr>
          <w:p w14:paraId="523B711A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419680F9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19DE2049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Connections</w:t>
            </w:r>
          </w:p>
        </w:tc>
        <w:tc>
          <w:tcPr>
            <w:tcW w:w="5529" w:type="dxa"/>
            <w:gridSpan w:val="8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1137E563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1/4"VCR or 3/8"VCR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8ACBEA" w:sz="6" w:space="0"/>
              <w:right w:val="single" w:color="8ACBEA" w:sz="6" w:space="0"/>
            </w:tcBorders>
            <w:shd w:val="clear" w:color="auto" w:fill="FFFFFF"/>
            <w:noWrap/>
            <w:vAlign w:val="center"/>
          </w:tcPr>
          <w:p w14:paraId="4BDD3966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More options</w:t>
            </w:r>
          </w:p>
        </w:tc>
      </w:tr>
      <w:tr w14:paraId="260CDF5B">
        <w:tblPrEx>
          <w:tblBorders>
            <w:top w:val="single" w:color="8DB3E2" w:sz="4" w:space="0"/>
            <w:left w:val="single" w:color="8DB3E2" w:sz="4" w:space="0"/>
            <w:bottom w:val="single" w:color="8DB3E2" w:sz="4" w:space="0"/>
            <w:right w:val="single" w:color="8DB3E2" w:sz="4" w:space="0"/>
            <w:insideH w:val="single" w:color="8DB3E2" w:sz="4" w:space="0"/>
            <w:insideV w:val="single" w:color="8DB3E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320" w:type="dxa"/>
            <w:gridSpan w:val="2"/>
            <w:tcBorders>
              <w:top w:val="single" w:color="8ACBEA" w:sz="6" w:space="0"/>
              <w:left w:val="single" w:color="19678D" w:sz="6" w:space="0"/>
              <w:bottom w:val="single" w:color="19678D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02C0D35F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Weight</w:t>
            </w:r>
          </w:p>
        </w:tc>
        <w:tc>
          <w:tcPr>
            <w:tcW w:w="2616" w:type="dxa"/>
            <w:gridSpan w:val="3"/>
            <w:tcBorders>
              <w:top w:val="single" w:color="8ACBEA" w:sz="6" w:space="0"/>
              <w:left w:val="single" w:color="8ACBEA" w:sz="6" w:space="0"/>
              <w:bottom w:val="single" w:color="19678D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08479EF4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About 523g</w:t>
            </w:r>
          </w:p>
        </w:tc>
        <w:tc>
          <w:tcPr>
            <w:tcW w:w="2913" w:type="dxa"/>
            <w:gridSpan w:val="5"/>
            <w:tcBorders>
              <w:top w:val="single" w:color="8ACBEA" w:sz="6" w:space="0"/>
              <w:left w:val="single" w:color="8ACBEA" w:sz="6" w:space="0"/>
              <w:bottom w:val="single" w:color="19678D" w:sz="6" w:space="0"/>
              <w:right w:val="single" w:color="8ACBEA" w:sz="6" w:space="0"/>
            </w:tcBorders>
            <w:shd w:val="clear" w:color="auto" w:fill="E2F2FA"/>
            <w:noWrap/>
            <w:vAlign w:val="center"/>
          </w:tcPr>
          <w:p w14:paraId="27C266EF">
            <w:pPr>
              <w:widowControl/>
              <w:jc w:val="center"/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About 1356g </w:t>
            </w:r>
          </w:p>
        </w:tc>
        <w:tc>
          <w:tcPr>
            <w:tcW w:w="3061" w:type="dxa"/>
            <w:tcBorders>
              <w:top w:val="single" w:color="8ACBEA" w:sz="6" w:space="0"/>
              <w:left w:val="single" w:color="8ACBEA" w:sz="6" w:space="0"/>
              <w:bottom w:val="single" w:color="19678D" w:sz="6" w:space="0"/>
              <w:right w:val="single" w:color="19678D" w:sz="6" w:space="0"/>
            </w:tcBorders>
            <w:shd w:val="clear" w:color="auto" w:fill="E2F2FA"/>
            <w:noWrap/>
            <w:vAlign w:val="center"/>
          </w:tcPr>
          <w:p w14:paraId="4ECAF701">
            <w:pPr>
              <w:widowControl/>
              <w:jc w:val="center"/>
              <w:rPr>
                <w:rFonts w:hint="default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b w:val="0"/>
                <w:i w:val="0"/>
                <w:color w:val="000000"/>
                <w:kern w:val="0"/>
                <w:sz w:val="22"/>
                <w:szCs w:val="22"/>
                <w:lang w:val="en-US" w:eastAsia="zh-CN"/>
              </w:rPr>
              <w:t>Fittings included</w:t>
            </w:r>
          </w:p>
        </w:tc>
      </w:tr>
    </w:tbl>
    <w:p w14:paraId="08CFD0BC">
      <w:pPr>
        <w:ind w:left="-94" w:leftChars="-400" w:hanging="746" w:hangingChars="233"/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  <w:t xml:space="preserve">000 Series 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  <w:t xml:space="preserve">Medium Flow 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  <w:t>Solenoid Proportional Valve</w:t>
      </w:r>
    </w:p>
    <w:p w14:paraId="11E099E7">
      <w:pPr>
        <w:ind w:left="-95" w:leftChars="-400" w:hanging="745" w:hangingChars="233"/>
        <w:rPr>
          <w:rFonts w:ascii="微软雅黑" w:hAnsi="微软雅黑" w:eastAsia="微软雅黑" w:cs="微软雅黑"/>
          <w:color w:val="4F80BD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4F80BD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ge">
              <wp:posOffset>1625600</wp:posOffset>
            </wp:positionV>
            <wp:extent cx="5022850" cy="3693160"/>
            <wp:effectExtent l="0" t="0" r="0" b="2540"/>
            <wp:wrapNone/>
            <wp:docPr id="29" name="图片 29" descr="171956826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56826986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grayscl/>
                      <a:lum contrast="24000"/>
                    </a:blip>
                    <a:srcRect b="707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81280</wp:posOffset>
                </wp:positionV>
                <wp:extent cx="6868795" cy="3896360"/>
                <wp:effectExtent l="6350" t="6350" r="8255" b="889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795" cy="3896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1967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.6pt;margin-top:6.4pt;height:306.8pt;width:540.85pt;z-index:251666432;v-text-anchor:middle;mso-width-relative:page;mso-height-relative:page;" filled="f" stroked="t" coordsize="21600,21600" o:gfxdata="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BigcDdAAAACgEAAA8AAAAAAAAAAQAgAAAAIgAAAGRycy9k&#10;b3ducmV2LnhtbFBLAQIUABQAAAAIAIdO4kD+5BFWbwIAAM4EAAAOAAAAAAAAAAEAIAAAACwBAABk&#10;cnMvZTJvRG9jLnhtbFBLBQYAAAAABgAGAFkBAAANBgAAAAA=&#10;">
                <v:fill on="f" focussize="0,0"/>
                <v:stroke weight="1pt" color="#19678D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53D5EDE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2A7D60E6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74C33822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3507B603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770E96E2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7E75F1FC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2604715C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1EB11B66">
      <w:pPr>
        <w:ind w:left="440" w:leftChars="-400" w:hanging="1280" w:hangingChars="400"/>
        <w:rPr>
          <w:rFonts w:ascii="微软雅黑" w:hAnsi="微软雅黑" w:eastAsia="微软雅黑" w:cs="微软雅黑"/>
          <w:color w:val="4F80BD"/>
          <w:sz w:val="32"/>
          <w:szCs w:val="32"/>
        </w:rPr>
      </w:pPr>
    </w:p>
    <w:p w14:paraId="548A2E67">
      <w:pPr>
        <w:ind w:left="-2" w:leftChars="-400" w:hanging="838" w:hangingChars="262"/>
        <w:rPr>
          <w:rFonts w:hint="eastAsia" w:ascii="微软雅黑" w:hAnsi="微软雅黑" w:eastAsia="微软雅黑" w:cs="微软雅黑"/>
          <w:color w:val="4F80BD"/>
          <w:sz w:val="32"/>
          <w:szCs w:val="32"/>
        </w:rPr>
      </w:pPr>
    </w:p>
    <w:p w14:paraId="7FEBA92B">
      <w:pPr>
        <w:ind w:left="-94" w:leftChars="-400" w:hanging="746" w:hangingChars="233"/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</w:pPr>
    </w:p>
    <w:p w14:paraId="6AB48FB2">
      <w:pPr>
        <w:ind w:left="-94" w:leftChars="-400" w:hanging="746" w:hangingChars="233"/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  <w:t xml:space="preserve">000 Series 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  <w:lang w:val="en-US" w:eastAsia="zh-CN"/>
        </w:rPr>
        <w:t xml:space="preserve">High Flow </w:t>
      </w:r>
      <w:r>
        <w:rPr>
          <w:rFonts w:hint="eastAsia" w:ascii="微软雅黑" w:hAnsi="微软雅黑" w:eastAsia="微软雅黑" w:cs="微软雅黑"/>
          <w:b/>
          <w:bCs/>
          <w:color w:val="19678D"/>
          <w:sz w:val="32"/>
          <w:szCs w:val="32"/>
        </w:rPr>
        <w:t>Solenoid Proportional Valve</w:t>
      </w:r>
    </w:p>
    <w:p w14:paraId="60D97644">
      <w:pPr>
        <w:rPr>
          <w:rFonts w:ascii="微软雅黑" w:hAnsi="微软雅黑" w:eastAsia="微软雅黑" w:cs="微软雅黑"/>
          <w:color w:val="4F80BD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4F80BD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223520</wp:posOffset>
            </wp:positionV>
            <wp:extent cx="4581525" cy="3693795"/>
            <wp:effectExtent l="0" t="0" r="0" b="1905"/>
            <wp:wrapNone/>
            <wp:docPr id="30" name="图片 30" descr="17195683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568394536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grayscl/>
                      <a:lum contrast="24000"/>
                    </a:blip>
                    <a:srcRect t="4951" r="134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59690</wp:posOffset>
                </wp:positionV>
                <wp:extent cx="6868795" cy="3896360"/>
                <wp:effectExtent l="6350" t="6350" r="8255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795" cy="3896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1967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3.95pt;margin-top:4.7pt;height:306.8pt;width:540.85pt;z-index:251669504;v-text-anchor:middle;mso-width-relative:page;mso-height-relative:page;" filled="f" stroked="t" coordsize="21600,21600" o:gfxdata="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2E0uc3wAAAAsBAAAPAAAAAAAAAAEAIAAAACIAAABkcnMv&#10;ZG93bnJldi54bWxQSwECFAAUAAAACACHTuJAMoo0eW4CAADMBAAADgAAAAAAAAABACAAAAAuAQAA&#10;ZHJzL2Uyb0RvYy54bWxQSwUGAAAAAAYABgBZAQAADgYAAAAA&#10;">
                <v:fill on="f" focussize="0,0"/>
                <v:stroke weight="1pt" color="#19678D [32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660" w:right="1800" w:bottom="69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19E6E"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765175</wp:posOffset>
              </wp:positionH>
              <wp:positionV relativeFrom="paragraph">
                <wp:posOffset>458470</wp:posOffset>
              </wp:positionV>
              <wp:extent cx="3392170" cy="471170"/>
              <wp:effectExtent l="0" t="0" r="0" b="0"/>
              <wp:wrapNone/>
              <wp:docPr id="189" name="文本框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2170" cy="471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80EF3B"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color w:val="000000" w:themeColor="text1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Shenzhen Coastal Fluid Technology Co., Ltd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0.25pt;margin-top:36.1pt;height:37.1pt;width:267.1pt;z-index:251665408;mso-width-relative:page;mso-height-relative:page;" filled="f" stroked="f" coordsize="21600,21600" o:gfxdata="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uxc5TaAAAACgEAAA8AAAAAAAAAAQAgAAAAIgAAAGRy&#10;cy9kb3ducmV2LnhtbFBLAQIUABQAAAAIAIdO4kCpTB1OPAIAAGoEAAAOAAAAAAAAAAEAIAAAACkB&#10;AABkcnMvZTJvRG9jLnhtbFBLBQYAAAAABgAGAFkBAADX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F80EF3B">
                    <w:pPr>
                      <w:jc w:val="center"/>
                      <w:rPr>
                        <w:rFonts w:hint="default" w:ascii="微软雅黑" w:hAnsi="微软雅黑" w:eastAsia="微软雅黑" w:cs="微软雅黑"/>
                        <w:color w:val="000000" w:themeColor="text1"/>
                        <w:sz w:val="18"/>
                        <w:szCs w:val="18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000000" w:themeColor="text1"/>
                        <w:sz w:val="18"/>
                        <w:szCs w:val="18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Shenzhen Coastal Fluid Technology Co., Ltd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color w:val="4F80BD"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-1393825</wp:posOffset>
              </wp:positionH>
              <wp:positionV relativeFrom="paragraph">
                <wp:posOffset>459740</wp:posOffset>
              </wp:positionV>
              <wp:extent cx="7810500" cy="20955"/>
              <wp:effectExtent l="0" t="12700" r="0" b="17145"/>
              <wp:wrapNone/>
              <wp:docPr id="22" name="直接连接符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10500" cy="20955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109.75pt;margin-top:36.2pt;height:1.65pt;width:615pt;z-index:251664384;mso-width-relative:page;mso-height-relative:page;" filled="f" stroked="t" coordsize="21600,21600" o:gfxdata="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uc3g2QAAAAsB&#10;AAAPAAAAAAAAAAEAIAAAACIAAABkcnMvZG93bnJldi54bWxQSwECFAAUAAAACACHTuJATm38mRoC&#10;AAAcBAAADgAAAAAAAAABACAAAAAoAQAAZHJzL2Uyb0RvYy54bWxQSwUGAAAAAAYABgBZAQAAtAUA&#10;AAAA&#10;">
              <v:fill on="f" focussize="0,0"/>
              <v:stroke weight="2pt" color="#595959 [2100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C219A"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2531110</wp:posOffset>
              </wp:positionH>
              <wp:positionV relativeFrom="paragraph">
                <wp:posOffset>-152400</wp:posOffset>
              </wp:positionV>
              <wp:extent cx="3839210" cy="47117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39210" cy="471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B3DE87"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7000 Series Solenoid Proportional Valve</w:t>
                          </w:r>
                        </w:p>
                        <w:p w14:paraId="058E7A44">
                          <w:pPr>
                            <w:jc w:val="left"/>
                            <w:rPr>
                              <w:rFonts w:ascii="微软雅黑" w:hAnsi="微软雅黑" w:eastAsia="微软雅黑" w:cs="微软雅黑"/>
                              <w:color w:val="DDE2E6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9.3pt;margin-top:-12pt;height:37.1pt;width:302.3pt;z-index:251659264;mso-width-relative:page;mso-height-relative:page;" filled="f" stroked="f" coordsize="21600,21600" o:gfxdata="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unfkNwAAAAKAQAADwAAAAAAAAABACAAAAAiAAAA&#10;ZHJzL2Rvd25yZXYueG1sUEsBAhQAFAAAAAgAh07iQNKdob8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4AB3DE87">
                    <w:pPr>
                      <w:rPr>
                        <w:rFonts w:ascii="微软雅黑" w:hAnsi="微软雅黑" w:eastAsia="微软雅黑" w:cs="微软雅黑"/>
                        <w:color w:val="000000" w:themeColor="text1"/>
                        <w:sz w:val="28"/>
                        <w:szCs w:val="2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0000" w:themeColor="text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7000 Series Solenoid Proportional Valve</w:t>
                    </w:r>
                  </w:p>
                  <w:p w14:paraId="058E7A44">
                    <w:pPr>
                      <w:jc w:val="left"/>
                      <w:rPr>
                        <w:rFonts w:ascii="微软雅黑" w:hAnsi="微软雅黑" w:eastAsia="微软雅黑" w:cs="微软雅黑"/>
                        <w:color w:val="DDE2E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color w:val="4F80BD"/>
        <w:sz w:val="36"/>
        <w:szCs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-1393825</wp:posOffset>
              </wp:positionH>
              <wp:positionV relativeFrom="paragraph">
                <wp:posOffset>202565</wp:posOffset>
              </wp:positionV>
              <wp:extent cx="7810500" cy="20955"/>
              <wp:effectExtent l="0" t="12700" r="0" b="17145"/>
              <wp:wrapNone/>
              <wp:docPr id="54" name="直接连接符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10500" cy="20955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109.75pt;margin-top:15.95pt;height:1.65pt;width:615pt;z-index:251668480;mso-width-relative:page;mso-height-relative:page;" filled="f" stroked="t" coordsize="21600,21600" o:gfxdata="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T0BlLYAAAACwEA&#10;AA8AAAAAAAAAAQAgAAAAIgAAAGRycy9kb3ducmV2LnhtbFBLAQIUABQAAAAIAIdO4kCH8TTGGgIA&#10;ABwEAAAOAAAAAAAAAAEAIAAAACcBAABkcnMvZTJvRG9jLnhtbFBLBQYAAAAABgAGAFkBAACzBQAA&#10;AAA=&#10;">
              <v:fill on="f" focussize="0,0"/>
              <v:stroke weight="2pt" color="#595959 [21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-973455</wp:posOffset>
          </wp:positionH>
          <wp:positionV relativeFrom="page">
            <wp:posOffset>345440</wp:posOffset>
          </wp:positionV>
          <wp:extent cx="1450975" cy="394335"/>
          <wp:effectExtent l="0" t="0" r="9525" b="12065"/>
          <wp:wrapNone/>
          <wp:docPr id="5" name="图片 5" descr="AC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ACE-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0975" cy="394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C0794"/>
    <w:multiLevelType w:val="multilevel"/>
    <w:tmpl w:val="13EC0794"/>
    <w:lvl w:ilvl="0" w:tentative="0">
      <w:start w:val="0"/>
      <w:numFmt w:val="bullet"/>
      <w:lvlText w:val="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4FCA01FB"/>
    <w:multiLevelType w:val="multilevel"/>
    <w:tmpl w:val="4FCA01FB"/>
    <w:lvl w:ilvl="0" w:tentative="0">
      <w:start w:val="1"/>
      <w:numFmt w:val="bullet"/>
      <w:suff w:val="space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YsImhkaWQiOiJjNzEzNmIzY2Y5OWIyYWMyNzBkODY0YWIyYzMwYzJlYyIsInVzZXJDb3VudCI6OX0="/>
  </w:docVars>
  <w:rsids>
    <w:rsidRoot w:val="12762A08"/>
    <w:rsid w:val="00003313"/>
    <w:rsid w:val="000767F9"/>
    <w:rsid w:val="000B6759"/>
    <w:rsid w:val="000E3E49"/>
    <w:rsid w:val="0017452A"/>
    <w:rsid w:val="001A64D6"/>
    <w:rsid w:val="001C1668"/>
    <w:rsid w:val="001C2C82"/>
    <w:rsid w:val="001C59C0"/>
    <w:rsid w:val="002C5821"/>
    <w:rsid w:val="002F335B"/>
    <w:rsid w:val="00365E9D"/>
    <w:rsid w:val="004513A5"/>
    <w:rsid w:val="004958D1"/>
    <w:rsid w:val="004A5227"/>
    <w:rsid w:val="005E0DE8"/>
    <w:rsid w:val="00621858"/>
    <w:rsid w:val="0064782C"/>
    <w:rsid w:val="006B23E5"/>
    <w:rsid w:val="00773525"/>
    <w:rsid w:val="007C694E"/>
    <w:rsid w:val="007D584E"/>
    <w:rsid w:val="007E0F6D"/>
    <w:rsid w:val="008B31FA"/>
    <w:rsid w:val="008B331C"/>
    <w:rsid w:val="009508E4"/>
    <w:rsid w:val="00963F74"/>
    <w:rsid w:val="00A676A8"/>
    <w:rsid w:val="00AA225F"/>
    <w:rsid w:val="00AD7A7A"/>
    <w:rsid w:val="00B80A95"/>
    <w:rsid w:val="00BB0BDC"/>
    <w:rsid w:val="00BD1BED"/>
    <w:rsid w:val="00C67AD4"/>
    <w:rsid w:val="00C860EA"/>
    <w:rsid w:val="00CD0EC6"/>
    <w:rsid w:val="00CD5EF3"/>
    <w:rsid w:val="00D13979"/>
    <w:rsid w:val="00D46D3B"/>
    <w:rsid w:val="00DD5B2E"/>
    <w:rsid w:val="00FC401E"/>
    <w:rsid w:val="046960BD"/>
    <w:rsid w:val="04D57D8D"/>
    <w:rsid w:val="06691909"/>
    <w:rsid w:val="06B75BFA"/>
    <w:rsid w:val="07393B39"/>
    <w:rsid w:val="07762B7A"/>
    <w:rsid w:val="077C7DD6"/>
    <w:rsid w:val="0A2368BD"/>
    <w:rsid w:val="0ACA47F0"/>
    <w:rsid w:val="0C552764"/>
    <w:rsid w:val="0D7C256C"/>
    <w:rsid w:val="0EF81C24"/>
    <w:rsid w:val="11236F22"/>
    <w:rsid w:val="12762A08"/>
    <w:rsid w:val="159D01F3"/>
    <w:rsid w:val="163C7B40"/>
    <w:rsid w:val="1AAD2C17"/>
    <w:rsid w:val="1B0C3614"/>
    <w:rsid w:val="1B55646F"/>
    <w:rsid w:val="1C0D121B"/>
    <w:rsid w:val="1D0640EE"/>
    <w:rsid w:val="25780919"/>
    <w:rsid w:val="27201D62"/>
    <w:rsid w:val="2804035D"/>
    <w:rsid w:val="2862249A"/>
    <w:rsid w:val="290D2806"/>
    <w:rsid w:val="2FA373A4"/>
    <w:rsid w:val="302E7109"/>
    <w:rsid w:val="312915B6"/>
    <w:rsid w:val="31E1688E"/>
    <w:rsid w:val="34F370AF"/>
    <w:rsid w:val="373B3847"/>
    <w:rsid w:val="379B6669"/>
    <w:rsid w:val="38133BA3"/>
    <w:rsid w:val="390C1EEF"/>
    <w:rsid w:val="3A6146D8"/>
    <w:rsid w:val="3B036151"/>
    <w:rsid w:val="3C1A753E"/>
    <w:rsid w:val="3D027F51"/>
    <w:rsid w:val="3F166194"/>
    <w:rsid w:val="3F427740"/>
    <w:rsid w:val="3F50722E"/>
    <w:rsid w:val="478F1CED"/>
    <w:rsid w:val="482154FC"/>
    <w:rsid w:val="48FD4789"/>
    <w:rsid w:val="4C954A07"/>
    <w:rsid w:val="51B37553"/>
    <w:rsid w:val="520453BF"/>
    <w:rsid w:val="54840A07"/>
    <w:rsid w:val="55FB4A42"/>
    <w:rsid w:val="59E7658C"/>
    <w:rsid w:val="5D6623EF"/>
    <w:rsid w:val="62F044F2"/>
    <w:rsid w:val="64F94662"/>
    <w:rsid w:val="65415217"/>
    <w:rsid w:val="65B34FD7"/>
    <w:rsid w:val="662D7223"/>
    <w:rsid w:val="69F34E65"/>
    <w:rsid w:val="6E783B43"/>
    <w:rsid w:val="748F0B3B"/>
    <w:rsid w:val="755D558D"/>
    <w:rsid w:val="7B0C4EED"/>
    <w:rsid w:val="7C1542B5"/>
    <w:rsid w:val="7E80587E"/>
    <w:rsid w:val="7F1B3618"/>
    <w:rsid w:val="7FF8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8e88064-c283-4be2-842e-f9e15bb55e9f\&#31616;&#32422;&#21830;&#21153;&#34013;&#20225;&#19994;&#25512;&#20171;&#25163;&#20876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简约商务蓝企业推介手册模板.docx</Template>
  <Company>微软中国</Company>
  <Pages>3</Pages>
  <Words>459</Words>
  <Characters>1117</Characters>
  <Lines>6</Lines>
  <Paragraphs>1</Paragraphs>
  <TotalTime>5</TotalTime>
  <ScaleCrop>false</ScaleCrop>
  <LinksUpToDate>false</LinksUpToDate>
  <CharactersWithSpaces>1204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2024-06-24T10:45:00Z</dcterms:created>
  <dc:creator>Cccarmen</dc:creator>
  <cp:lastModifiedBy>Cccarmen</cp:lastModifiedBy>
  <dcterms:modified xsi:type="dcterms:W3CDTF">2025-03-04T01:32:54Z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8F342618E44643F9887335F7AFC15CAC_13</vt:lpwstr>
  </property>
  <property fmtid="{D5CDD505-2E9C-101B-9397-08002B2CF9AE}" pid="4" name="KSOTemplateUUID">
    <vt:lpwstr>v1.0_mb_AreE7VtiXU5U0k5PcOrqgw==</vt:lpwstr>
  </property>
  <property fmtid="{D5CDD505-2E9C-101B-9397-08002B2CF9AE}" pid="5" name="KSOTemplateDocerSaveRecord">
    <vt:lpwstr>eyJoZGlkIjoiYzcxMzZiM2NmOTliMmFjMjcwZDg2NGFiMmMzMGMyZWMiLCJ1c2VySWQiOiIyOTM3NzMzMDkifQ==</vt:lpwstr>
  </property>
</Properties>
</file>